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258" w:rsidRPr="00D468BF" w:rsidRDefault="00CC6258">
      <w:pPr>
        <w:rPr>
          <w:rFonts w:ascii="Monotype Corsiva" w:hAnsi="Monotype Corsiva"/>
          <w:b/>
          <w:color w:val="FF0000"/>
          <w:sz w:val="220"/>
        </w:rPr>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6" type="#_x0000_t75" style="position:absolute;margin-left:-60.95pt;margin-top:-55.35pt;width:242.9pt;height:350.15pt;z-index:-251660800;visibility:visible" wrapcoords="9467 1064 9067 1295 8800 1573 8867 1804 6133 2683 5133 3191 4533 4024 3667 4024 3600 4116 4000 4764 4267 5504 4600 6244 5067 6984 3800 6984 3733 7215 4067 7724 2200 8094 1200 8325 867 8788 533 9158 667 10361 3467 10684 6733 10684 4867 10869 3800 11147 3800 11563 3867 12164 5067 12904 5000 19565 5133 19657 5600 19657 5733 19565 5667 12904 7267 12164 7733 11424 7867 10684 8400 10684 10867 10083 11000 9944 9133 8464 9267 7724 9600 7724 11200 7123 11267 6984 11867 6244 12200 5504 12267 4764 12133 4024 11733 3099 10800 2729 9800 2544 10867 1804 20867 1619 20867 1203 10333 1064 9467 1064">
            <v:imagedata r:id="rId5" o:title="" cropleft="6977f" cropright="23447f"/>
            <w10:wrap type="through"/>
          </v:shape>
        </w:pict>
      </w:r>
      <w:r w:rsidRPr="000C75B5">
        <w:rPr>
          <w:rFonts w:ascii="Monotype Corsiva" w:hAnsi="Monotype Corsiva"/>
          <w:b/>
          <w:color w:val="FF0000"/>
          <w:sz w:val="260"/>
        </w:rPr>
        <w:t>U</w:t>
      </w:r>
      <w:r w:rsidRPr="00D468BF">
        <w:rPr>
          <w:rFonts w:ascii="Monotype Corsiva" w:hAnsi="Monotype Corsiva"/>
          <w:b/>
          <w:color w:val="FF0000"/>
          <w:sz w:val="220"/>
        </w:rPr>
        <w:t>rkunde</w:t>
      </w:r>
    </w:p>
    <w:p w:rsidR="00CC6258" w:rsidRDefault="00CC6258" w:rsidP="00A215AA">
      <w:pPr>
        <w:jc w:val="center"/>
        <w:rPr>
          <w:rFonts w:ascii="Monotype Corsiva" w:hAnsi="Monotype Corsiva"/>
          <w:sz w:val="144"/>
        </w:rPr>
      </w:pPr>
      <w:r>
        <w:rPr>
          <w:noProof/>
          <w:lang w:eastAsia="de-DE"/>
        </w:rPr>
        <w:pict>
          <v:shapetype id="_x0000_t202" coordsize="21600,21600" o:spt="202" path="m,l,21600r21600,l21600,xe">
            <v:stroke joinstyle="miter"/>
            <v:path gradientshapeok="t" o:connecttype="rect"/>
          </v:shapetype>
          <v:shape id="Textfeld 2" o:spid="_x0000_s1027" type="#_x0000_t202" style="position:absolute;left:0;text-align:left;margin-left:14.55pt;margin-top:182.25pt;width:403.2pt;height:207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" stroked="f">
            <v:textbox style="mso-next-textbox:#Textfeld 2">
              <w:txbxContent>
                <w:p w:rsidR="00CC6258" w:rsidRPr="003C3010" w:rsidRDefault="00CC6258" w:rsidP="003C3010">
                  <w:pPr>
                    <w:spacing w:after="0" w:line="240" w:lineRule="auto"/>
                    <w:jc w:val="center"/>
                    <w:rPr>
                      <w:rFonts w:ascii="Monotype Corsiva" w:hAnsi="Monotype Corsiva"/>
                      <w:bCs/>
                      <w:sz w:val="96"/>
                      <w:szCs w:val="32"/>
                    </w:rPr>
                  </w:pPr>
                  <w:r w:rsidRPr="00A215AA">
                    <w:rPr>
                      <w:rFonts w:ascii="Monotype Corsiva" w:hAnsi="Monotype Corsiva"/>
                      <w:bCs/>
                      <w:sz w:val="96"/>
                      <w:szCs w:val="32"/>
                    </w:rPr>
                    <w:pict>
                      <v:shape id="_x0000_i1026" type="#_x0000_t75" style="width:382.5pt;height:255pt">
                        <v:imagedata r:id="rId6" o:title=""/>
                      </v:shape>
                    </w:pict>
                  </w:r>
                </w:p>
                <w:p w:rsidR="00CC6258" w:rsidRDefault="00CC6258"/>
                <w:p w:rsidR="00CC6258" w:rsidRDefault="00CC6258"/>
              </w:txbxContent>
            </v:textbox>
          </v:shape>
        </w:pict>
      </w:r>
      <w:r>
        <w:rPr>
          <w:rFonts w:ascii="Monotype Corsiva" w:hAnsi="Monotype Corsiva"/>
          <w:sz w:val="144"/>
        </w:rPr>
        <w:t>1 Jahr</w:t>
      </w:r>
      <w:r>
        <w:rPr>
          <w:rFonts w:ascii="Monotype Corsiva" w:hAnsi="Monotype Corsiva"/>
          <w:sz w:val="144"/>
        </w:rPr>
        <w:br/>
      </w:r>
      <w:r w:rsidRPr="000C75B5">
        <w:rPr>
          <w:rFonts w:ascii="Monotype Corsiva" w:hAnsi="Monotype Corsiva"/>
          <w:sz w:val="144"/>
        </w:rPr>
        <w:t>Sprachcafé</w:t>
      </w:r>
    </w:p>
    <w:p w:rsidR="00CC6258" w:rsidRPr="00A215AA" w:rsidRDefault="00CC6258" w:rsidP="00A215AA">
      <w:pPr>
        <w:rPr>
          <w:rFonts w:ascii="Monotype Corsiva" w:hAnsi="Monotype Corsiva"/>
          <w:sz w:val="144"/>
        </w:rPr>
      </w:pPr>
      <w:r>
        <w:rPr>
          <w:noProof/>
          <w:lang w:eastAsia="de-DE"/>
        </w:rPr>
        <w:pict>
          <v:group id="Gruppieren 5" o:spid="_x0000_s1028" style="position:absolute;margin-left:207pt;margin-top:211.45pt;width:206pt;height:200.45pt;z-index:251657728" coordsize="26165,25462" wrapcoords="11153 2184 10682 2265 9818 3074 9818 3479 8876 4773 7226 4935 6284 5420 6284 6067 6598 8656 5891 9951 5891 10436 6205 11245 9033 12539 9268 14157 9661 15128 13039 16422 13274 17717 15081 19578 15159 19578 15473 19578 15395 19011 16887 19011 18065 18445 18144 16422 17359 15128 16887 13834 18223 12701 18301 12539 18301 11488 17987 9951 18694 8656 19244 7362 19322 6957 18537 6229 17830 6067 16573 4773 16337 3236 12960 2346 11625 2184 11153 21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">
            <v:shape id="Grafik 3" o:spid="_x0000_s1029" type="#_x0000_t75" style="position:absolute;width:26165;height:254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M0j3EAAAA2gAAAA8AAABkcnMvZG93bnJldi54bWxEj0GLwjAUhO8L/ofwBG9rqsKuVKNIQXEX&#10;PFg9eHw2z7bYvNQmatdfb4QFj8PMfMNM562pxI0aV1pWMOhHIIgzq0vOFex3y88xCOeRNVaWScEf&#10;OZjPOh9TjLW985Zuqc9FgLCLUUHhfR1L6bKCDLq+rYmDd7KNQR9kk0vd4D3ATSWHUfQlDZYcFgqs&#10;KSkoO6dXo+D7/LvZHC7D1dLsHulgfUx+0jpRqtdtFxMQnlr/Dv+311rBCF5Xwg2Qs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WM0j3EAAAA2gAAAA8AAAAAAAAAAAAAAAAA&#10;nwIAAGRycy9kb3ducmV2LnhtbFBLBQYAAAAABAAEAPcAAACQAwAAAAA=&#10;">
              <v:imagedata r:id="rId7" o:title=""/>
              <v:path arrowok="t"/>
            </v:shape>
            <v:shape id="Grafik 4" o:spid="_x0000_s1030" type="#_x0000_t75" style="position:absolute;left:10410;top:8440;width:8300;height:30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yDkfEAAAA2gAAAA8AAABkcnMvZG93bnJldi54bWxEj9FqwkAURN+F/sNyC33TTdMgJXUVq5S0&#10;L0qtH3DJXpNo9m7c3Zr077uC4OMwM2eY2WIwrbiQ841lBc+TBARxaXXDlYL9z8f4FYQPyBpby6Tg&#10;jzws5g+jGeba9vxNl12oRISwz1FBHUKXS+nLmgz6ie2Io3ewzmCI0lVSO+wj3LQyTZKpNNhwXKix&#10;o1VN5Wn3axSYd3/en9dTt0m39uWYfRVHeSiUenoclm8gAg3hHr61P7WCDK5X4g2Q8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yDkfEAAAA2gAAAA8AAAAAAAAAAAAAAAAA&#10;nwIAAGRycy9kb3ducmV2LnhtbFBLBQYAAAAABAAEAPcAAACQAwAAAAA=&#10;">
              <v:imagedata r:id="rId8" o:title=""/>
              <v:path arrowok="t"/>
            </v:shape>
            <w10:wrap type="tight"/>
          </v:group>
        </w:pict>
      </w:r>
      <w:r>
        <w:rPr>
          <w:noProof/>
          <w:lang w:eastAsia="de-DE"/>
        </w:rPr>
        <w:pict>
          <v:line id="Gerade Verbindung 11" o:spid="_x0000_s1031" style="position:absolute;z-index:251661824;visibility:visible" from="17.75pt,60.7pt" to="435.3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"/>
        </w:pict>
      </w:r>
      <w:r>
        <w:rPr>
          <w:noProof/>
          <w:lang w:eastAsia="de-DE"/>
        </w:rPr>
        <w:pict>
          <v:shape id="_x0000_s1032" type="#_x0000_t202" style="position:absolute;margin-left:-23.2pt;margin-top:285.55pt;width:199.35pt;height:142.8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" stroked="f">
            <v:textbox style="mso-next-textbox:#_x0000_s1032;mso-fit-shape-to-text:t">
              <w:txbxContent>
                <w:p w:rsidR="00CC6258" w:rsidRPr="00D468BF" w:rsidRDefault="00CC6258">
                  <w:pPr>
                    <w:rPr>
                      <w:rFonts w:ascii="Monotype Corsiva" w:hAnsi="Monotype Corsiva"/>
                      <w:sz w:val="28"/>
                    </w:rPr>
                  </w:pPr>
                  <w:r w:rsidRPr="00D468BF">
                    <w:rPr>
                      <w:rFonts w:ascii="Monotype Corsiva" w:hAnsi="Monotype Corsiva"/>
                      <w:sz w:val="28"/>
                    </w:rPr>
                    <w:t>Berlin, 12.06.2019</w:t>
                  </w:r>
                </w:p>
              </w:txbxContent>
            </v:textbox>
          </v:shape>
        </w:pict>
      </w:r>
      <w:r>
        <w:rPr>
          <w:noProof/>
          <w:lang w:eastAsia="de-DE"/>
        </w:rPr>
        <w:pict>
          <v:shape id="_x0000_s1033" type="#_x0000_t202" style="position:absolute;margin-left:-24.25pt;margin-top:258.75pt;width:269.15pt;height:142.8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" stroked="f">
            <v:textbox style="mso-next-textbox:#_x0000_s1033;mso-fit-shape-to-text:t">
              <w:txbxContent>
                <w:p w:rsidR="00CC6258" w:rsidRPr="00D468BF" w:rsidRDefault="00CC6258">
                  <w:pPr>
                    <w:rPr>
                      <w:rFonts w:ascii="Lucida Handwriting" w:hAnsi="Lucida Handwriting"/>
                      <w:i/>
                      <w:sz w:val="36"/>
                    </w:rPr>
                  </w:pPr>
                  <w:r w:rsidRPr="00D468BF">
                    <w:rPr>
                      <w:rFonts w:ascii="Lucida Handwriting" w:hAnsi="Lucida Handwriting"/>
                      <w:i/>
                      <w:sz w:val="36"/>
                    </w:rPr>
                    <w:t>BENN-Team</w:t>
                  </w:r>
                  <w:r>
                    <w:rPr>
                      <w:rFonts w:ascii="Lucida Handwriting" w:hAnsi="Lucida Handwriting"/>
                      <w:i/>
                      <w:sz w:val="36"/>
                    </w:rPr>
                    <w:t xml:space="preserve"> Marienfeld</w:t>
                  </w:r>
                  <w:bookmarkStart w:id="0" w:name="_GoBack"/>
                  <w:bookmarkEnd w:id="0"/>
                  <w:r>
                    <w:rPr>
                      <w:rFonts w:ascii="Lucida Handwriting" w:hAnsi="Lucida Handwriting"/>
                      <w:i/>
                      <w:sz w:val="36"/>
                    </w:rPr>
                    <w:t>e</w:t>
                  </w:r>
                </w:p>
              </w:txbxContent>
            </v:textbox>
          </v:shape>
        </w:pict>
      </w:r>
      <w:r>
        <w:rPr>
          <w:noProof/>
          <w:lang w:eastAsia="de-DE"/>
        </w:rPr>
        <w:pict>
          <v:line id="Gerade Verbindung 6" o:spid="_x0000_s1034" style="position:absolute;z-index:251659776;visibility:visible" from="-16.55pt,286.7pt" to="244.85pt,2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"/>
        </w:pict>
      </w:r>
      <w:r>
        <w:rPr>
          <w:noProof/>
          <w:lang w:eastAsia="de-DE"/>
        </w:rPr>
        <w:pict>
          <v:shape id="Grafik 9" o:spid="_x0000_s1035" type="#_x0000_t75" style="position:absolute;margin-left:18.3pt;margin-top:347.3pt;width:424.35pt;height:38.75pt;z-index:-251655680;visibility:visible" wrapcoords="-38 0 -38 21185 21600 21185 21600 0 -38 0">
            <v:imagedata r:id="rId9" o:title=""/>
            <w10:wrap type="through"/>
          </v:shape>
        </w:pict>
      </w:r>
      <w:r>
        <w:rPr>
          <w:noProof/>
          <w:lang w:eastAsia="de-DE"/>
        </w:rPr>
        <w:pict>
          <v:shape id="Grafik 2" o:spid="_x0000_s1036" type="#_x0000_t75" style="position:absolute;margin-left:271.8pt;margin-top:12.6pt;width:242.9pt;height:350.15pt;z-index:-251659776;visibility:visible" wrapcoords="15933 1896 15867 1989 15933 8557 14467 9297 14267 9528 13867 10037 13667 10777 11933 11147 10867 11424 10667 11656 10800 11841 11533 12257 12200 12997 13667 13737 12333 13783 10467 14200 10467 14477 10133 14801 9733 15217 9400 15957 9267 16697 9400 17437 9800 18177 9800 18455 11000 18917 11667 18917 12333 19657 733 19842 733 20351 11200 20490 12067 20490 12400 20397 12733 19796 12733 19657 15333 18917 18000 17437 17533 16697 17000 15217 17933 14431 17733 14107 17400 13737 18267 13737 20533 13182 20533 12997 21067 12257 20933 11239 19467 11054 14867 10777 16333 10777 17867 10407 17867 10037 17667 9528 17533 9297 16467 8557 16533 2035 16467 1896 15933 1896">
            <v:imagedata r:id="rId10" o:title="" cropleft="23447f" cropright="6977f"/>
            <w10:wrap type="tight"/>
          </v:shape>
        </w:pict>
      </w:r>
    </w:p>
    <w:sectPr w:rsidR="00CC6258" w:rsidRPr="00A215AA" w:rsidSect="009A5F70">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32F35"/>
    <w:multiLevelType w:val="hybridMultilevel"/>
    <w:tmpl w:val="942CDA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4C3E"/>
    <w:rsid w:val="000C75B5"/>
    <w:rsid w:val="00217C04"/>
    <w:rsid w:val="002D3F93"/>
    <w:rsid w:val="003455BA"/>
    <w:rsid w:val="003C3010"/>
    <w:rsid w:val="00452769"/>
    <w:rsid w:val="00574C3E"/>
    <w:rsid w:val="008B15C7"/>
    <w:rsid w:val="009478EF"/>
    <w:rsid w:val="009A5F70"/>
    <w:rsid w:val="00A215AA"/>
    <w:rsid w:val="00C235E0"/>
    <w:rsid w:val="00CC6258"/>
    <w:rsid w:val="00D468BF"/>
    <w:rsid w:val="00D9392A"/>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F7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574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74C3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4</Words>
  <Characters>32</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Urkunde</dc:title>
  <dc:subject/>
  <dc:creator>ismail - [2010]</dc:creator>
  <cp:keywords/>
  <dc:description/>
  <cp:lastModifiedBy>Beate</cp:lastModifiedBy>
  <cp:revision>2</cp:revision>
  <cp:lastPrinted>2019-06-12T14:30:00Z</cp:lastPrinted>
  <dcterms:created xsi:type="dcterms:W3CDTF">2019-06-28T14:10:00Z</dcterms:created>
  <dcterms:modified xsi:type="dcterms:W3CDTF">2019-06-28T14:10:00Z</dcterms:modified>
</cp:coreProperties>
</file>